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3"/>
        <w:gridCol w:w="5244"/>
      </w:tblGrid>
      <w:tr w:rsidR="00F354D8" w:rsidRPr="00C21151" w:rsidTr="00C21151">
        <w:tc>
          <w:tcPr>
            <w:tcW w:w="4503" w:type="dxa"/>
          </w:tcPr>
          <w:p w:rsidR="00F354D8" w:rsidRPr="00C21151" w:rsidRDefault="00F354D8" w:rsidP="00C21151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«СОГЛАСОВАНО»                                                                                                                                             </w:t>
            </w:r>
          </w:p>
          <w:p w:rsidR="00F354D8" w:rsidRPr="00C21151" w:rsidRDefault="00F354D8" w:rsidP="00C21151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начальник отдела по образованию                                                                                                                     </w:t>
            </w:r>
          </w:p>
          <w:p w:rsidR="00F354D8" w:rsidRPr="00C21151" w:rsidRDefault="00F354D8" w:rsidP="00C21151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опеке и попечительству                                                                                                                                        </w:t>
            </w:r>
          </w:p>
          <w:p w:rsidR="00F354D8" w:rsidRPr="00C21151" w:rsidRDefault="00F354D8" w:rsidP="00C21151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администрации Кумылженского                                                                                                                        </w:t>
            </w:r>
          </w:p>
          <w:p w:rsidR="00F354D8" w:rsidRPr="00C21151" w:rsidRDefault="00F354D8" w:rsidP="00C21151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муниципального района                                                                                                                                      </w:t>
            </w:r>
          </w:p>
          <w:p w:rsidR="00F354D8" w:rsidRPr="00C21151" w:rsidRDefault="00F354D8" w:rsidP="00C21151">
            <w:pPr>
              <w:tabs>
                <w:tab w:val="left" w:pos="6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Волгоградской области                                                                                                                                        </w:t>
            </w:r>
          </w:p>
          <w:p w:rsidR="00F354D8" w:rsidRPr="00C21151" w:rsidRDefault="00F354D8" w:rsidP="00C21151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_______________  О.Ю. Чайкина               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«23</w:t>
            </w:r>
            <w:r w:rsidRPr="00C21151">
              <w:rPr>
                <w:rFonts w:ascii="Times New Roman" w:hAnsi="Times New Roman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C21151">
                <w:rPr>
                  <w:rFonts w:ascii="Times New Roman" w:hAnsi="Times New Roman"/>
                  <w:sz w:val="24"/>
                  <w:szCs w:val="24"/>
                </w:rPr>
                <w:t>2024 г</w:t>
              </w:r>
            </w:smartTag>
            <w:r w:rsidRPr="00C21151">
              <w:rPr>
                <w:rFonts w:ascii="Times New Roman" w:hAnsi="Times New Roman"/>
                <w:sz w:val="24"/>
                <w:szCs w:val="24"/>
              </w:rPr>
              <w:t xml:space="preserve"> .                                                                                                                                              </w:t>
            </w:r>
          </w:p>
        </w:tc>
        <w:tc>
          <w:tcPr>
            <w:tcW w:w="5244" w:type="dxa"/>
          </w:tcPr>
          <w:p w:rsidR="00F354D8" w:rsidRPr="00C21151" w:rsidRDefault="00F354D8" w:rsidP="00C211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« РАССМОТРЕНО» </w:t>
            </w:r>
          </w:p>
          <w:p w:rsidR="00F354D8" w:rsidRPr="00C21151" w:rsidRDefault="00F354D8" w:rsidP="00C211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на педагогическом совете №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6 от «23</w:t>
            </w:r>
            <w:r w:rsidRPr="00C21151">
              <w:rPr>
                <w:rFonts w:ascii="Times New Roman" w:hAnsi="Times New Roman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C21151">
                <w:rPr>
                  <w:rFonts w:ascii="Times New Roman" w:hAnsi="Times New Roman"/>
                  <w:sz w:val="24"/>
                  <w:szCs w:val="24"/>
                </w:rPr>
                <w:t>2024 г</w:t>
              </w:r>
            </w:smartTag>
            <w:r w:rsidRPr="00C211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354D8" w:rsidRPr="00C21151" w:rsidRDefault="00F354D8" w:rsidP="00C211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« УТВЕРЖДЕНО»  </w:t>
            </w:r>
          </w:p>
          <w:p w:rsidR="00F354D8" w:rsidRPr="00C21151" w:rsidRDefault="00F354D8" w:rsidP="00C211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>дирек</w:t>
            </w:r>
            <w:r>
              <w:rPr>
                <w:rFonts w:ascii="Times New Roman" w:hAnsi="Times New Roman"/>
                <w:sz w:val="24"/>
                <w:szCs w:val="24"/>
              </w:rPr>
              <w:t>тор школы Семин В.М. приказ № 43  от «23</w:t>
            </w:r>
            <w:r w:rsidRPr="00C21151">
              <w:rPr>
                <w:rFonts w:ascii="Times New Roman" w:hAnsi="Times New Roman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C21151">
                <w:rPr>
                  <w:rFonts w:ascii="Times New Roman" w:hAnsi="Times New Roman"/>
                  <w:sz w:val="24"/>
                  <w:szCs w:val="24"/>
                </w:rPr>
                <w:t>2024 г</w:t>
              </w:r>
            </w:smartTag>
            <w:r w:rsidRPr="00C211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354D8" w:rsidRPr="00C21151" w:rsidRDefault="00F354D8" w:rsidP="00C21151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21151">
              <w:rPr>
                <w:rFonts w:ascii="Times New Roman" w:hAnsi="Times New Roman"/>
                <w:sz w:val="24"/>
                <w:szCs w:val="24"/>
              </w:rPr>
              <w:t xml:space="preserve">____________________В.М.Семин                                                                                     </w:t>
            </w:r>
          </w:p>
        </w:tc>
      </w:tr>
    </w:tbl>
    <w:p w:rsidR="00F354D8" w:rsidRDefault="00F354D8" w:rsidP="00DD273D">
      <w:pPr>
        <w:jc w:val="center"/>
        <w:rPr>
          <w:rFonts w:hAnsi="Times New Roman"/>
          <w:b/>
          <w:bCs/>
          <w:color w:val="000000"/>
          <w:sz w:val="24"/>
          <w:szCs w:val="24"/>
        </w:rPr>
      </w:pP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Календарный учебный график МКОУ Филинской ОШ основного общего образования  на 2024/25 учебный год</w:t>
      </w: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br/>
        <w:t>для пятидневной учебной недели</w:t>
      </w: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Пояснительная записка</w:t>
      </w:r>
    </w:p>
    <w:p w:rsidR="00F354D8" w:rsidRPr="009F2332" w:rsidRDefault="00F354D8" w:rsidP="00DD273D">
      <w:pPr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F354D8" w:rsidRPr="009F2332" w:rsidRDefault="00F354D8" w:rsidP="002D145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с частью 1 статьи 34 Федерального закона от 29.12.2012 № 273-ФЗ «Об образовании в Российской Федерации»;</w:t>
      </w:r>
    </w:p>
    <w:p w:rsidR="00F354D8" w:rsidRPr="009F2332" w:rsidRDefault="00F354D8" w:rsidP="00467857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  <w:r w:rsidRPr="009F2332">
        <w:rPr>
          <w:rFonts w:ascii="Times New Roman" w:hAnsi="Times New Roman"/>
          <w:color w:val="000000"/>
          <w:sz w:val="24"/>
          <w:szCs w:val="24"/>
        </w:rPr>
        <w:br/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F354D8" w:rsidRPr="009F2332" w:rsidRDefault="00F354D8" w:rsidP="00385B08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contextualSpacing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ФГОС ООО, утв. приказом Минпросвещения от 31.05.2021 № 287(с изменениями).</w:t>
      </w:r>
    </w:p>
    <w:p w:rsidR="00F354D8" w:rsidRPr="009F2332" w:rsidRDefault="00F354D8" w:rsidP="002D1454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ФОП ООО, утвержденной приказом Минпросвещения от 18.05.2023 № 370 (с изменениями).</w:t>
      </w:r>
      <w:r w:rsidRPr="009F2332">
        <w:rPr>
          <w:rFonts w:ascii="Times New Roman" w:hAnsi="Times New Roman"/>
          <w:color w:val="000000"/>
          <w:sz w:val="24"/>
          <w:szCs w:val="24"/>
        </w:rPr>
        <w:br/>
      </w: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1. Даты начала и окончания учебного года</w:t>
      </w:r>
    </w:p>
    <w:p w:rsidR="00F354D8" w:rsidRPr="009F2332" w:rsidRDefault="00F354D8" w:rsidP="002D1454">
      <w:pPr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1.1. Дата начала учебного года: 2 сентября 2024 года.                                                                                      1.2. Дата окончания учебного года: 26 мая 2025 года.</w:t>
      </w:r>
      <w:r w:rsidRPr="009F2332">
        <w:rPr>
          <w:rFonts w:ascii="Times New Roman" w:hAnsi="Times New Roman"/>
          <w:color w:val="000000"/>
          <w:sz w:val="24"/>
          <w:szCs w:val="24"/>
        </w:rPr>
        <w:br/>
        <w:t>1.3. Дата окончания учебного года для 9-х классов: определяется расписанием ГИА.</w:t>
      </w:r>
    </w:p>
    <w:p w:rsidR="00F354D8" w:rsidRPr="009F2332" w:rsidRDefault="00F354D8" w:rsidP="00DD273D">
      <w:pPr>
        <w:rPr>
          <w:rFonts w:ascii="Times New Roman" w:hAnsi="Times New Roman"/>
          <w:color w:val="000000"/>
          <w:sz w:val="24"/>
          <w:szCs w:val="24"/>
        </w:rPr>
      </w:pP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2. Периоды образовательной деятельности</w:t>
      </w:r>
    </w:p>
    <w:p w:rsidR="00F354D8" w:rsidRPr="009F2332" w:rsidRDefault="00F354D8" w:rsidP="00DD273D">
      <w:pPr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 xml:space="preserve">2.1. Длительность учебного года: 5-9  классы – 34 учебные недели </w:t>
      </w:r>
      <w:r w:rsidRPr="009F2332">
        <w:rPr>
          <w:rFonts w:ascii="Times New Roman" w:hAnsi="Times New Roman"/>
          <w:color w:val="000000"/>
          <w:sz w:val="24"/>
          <w:szCs w:val="24"/>
        </w:rPr>
        <w:br/>
        <w:t>2.2. Продолжительность учебных периодов по четвертям в учебных неделях и учебных днях</w:t>
      </w: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5-9 кл</w:t>
      </w:r>
    </w:p>
    <w:tbl>
      <w:tblPr>
        <w:tblW w:w="0" w:type="auto"/>
        <w:tblLook w:val="0000"/>
      </w:tblPr>
      <w:tblGrid>
        <w:gridCol w:w="1485"/>
        <w:gridCol w:w="1230"/>
        <w:gridCol w:w="1372"/>
        <w:gridCol w:w="2159"/>
        <w:gridCol w:w="3259"/>
      </w:tblGrid>
      <w:tr w:rsidR="00F354D8" w:rsidRPr="009F2332" w:rsidTr="00DD273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F354D8" w:rsidRPr="009F2332" w:rsidTr="00DD273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54D8" w:rsidRPr="009F2332" w:rsidRDefault="00F354D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Количество учебных дней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I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II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05.11.2024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2F2FC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40 (4 ноября –праздн.дни, 28 декабря - рабочая суббота)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III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BD41FC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52 (1-8 января, 23 февраля, 8 марта – праздн. дни)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IV четверть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2F2FCF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31.03.2025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1B7042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37 (1 ,2, 8,9, мая – пр.дни)</w:t>
            </w: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</w:tr>
      <w:tr w:rsidR="00F354D8" w:rsidRPr="009F2332" w:rsidTr="00DD273D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Итого в учебном году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169</w:t>
            </w:r>
          </w:p>
        </w:tc>
      </w:tr>
    </w:tbl>
    <w:p w:rsidR="00F354D8" w:rsidRPr="009F2332" w:rsidRDefault="00F354D8" w:rsidP="002D1454">
      <w:pPr>
        <w:jc w:val="center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br/>
      </w: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br/>
        <w:t>3. Продолжительность каникул, праздничных и выходных дней</w:t>
      </w: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 xml:space="preserve">5-9 кл </w:t>
      </w:r>
    </w:p>
    <w:tbl>
      <w:tblPr>
        <w:tblW w:w="0" w:type="auto"/>
        <w:tblLook w:val="0000"/>
      </w:tblPr>
      <w:tblGrid>
        <w:gridCol w:w="2130"/>
        <w:gridCol w:w="1230"/>
        <w:gridCol w:w="1372"/>
        <w:gridCol w:w="4773"/>
      </w:tblGrid>
      <w:tr w:rsidR="00F354D8" w:rsidRPr="009F2332" w:rsidTr="00DD273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каникул, праздничных и выходных дней в календарных днях</w:t>
            </w:r>
          </w:p>
        </w:tc>
      </w:tr>
      <w:tr w:rsidR="00F354D8" w:rsidRPr="009F2332" w:rsidTr="00DD273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354D8" w:rsidRPr="009F2332" w:rsidRDefault="00F354D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F354D8" w:rsidRPr="009F2332" w:rsidRDefault="00F354D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04.11.2024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876CDE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29.12.2024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08.01.2025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F354D8" w:rsidRPr="009F2332" w:rsidTr="00144D68">
        <w:tc>
          <w:tcPr>
            <w:tcW w:w="0" w:type="auto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22.03.2025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30.03.2025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F354D8" w:rsidRPr="009F2332" w:rsidTr="00144D68"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27.05.2025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31.08.2025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</w:tr>
    </w:tbl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br/>
        <w:t>4. Сроки проведения промежуточной аттестации </w:t>
      </w:r>
    </w:p>
    <w:p w:rsidR="00F354D8" w:rsidRPr="009F2332" w:rsidRDefault="00F354D8" w:rsidP="00467857">
      <w:pPr>
        <w:tabs>
          <w:tab w:val="left" w:pos="900"/>
        </w:tabs>
        <w:rPr>
          <w:rFonts w:ascii="Times New Roman" w:hAnsi="Times New Roman"/>
          <w:sz w:val="24"/>
          <w:szCs w:val="24"/>
        </w:rPr>
      </w:pPr>
      <w:r w:rsidRPr="009F2332">
        <w:rPr>
          <w:rFonts w:ascii="Times New Roman" w:hAnsi="Times New Roman"/>
          <w:sz w:val="24"/>
          <w:szCs w:val="24"/>
        </w:rPr>
        <w:t xml:space="preserve">Промежуточная аттестация в 5-9 классах проводится в форме школьного мониторинга с 10 сентября по 15 мая без прекращения общеобразовательного процесса </w:t>
      </w:r>
      <w:r w:rsidRPr="009F2332">
        <w:rPr>
          <w:rFonts w:ascii="Times New Roman" w:hAnsi="Times New Roman"/>
          <w:color w:val="000000"/>
          <w:sz w:val="24"/>
          <w:szCs w:val="24"/>
        </w:rPr>
        <w:t>по предметам учебного плана согласно «Положению о промежуточной аттестации в МКОУ Филинской ОШ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  <w:lang w:eastAsia="en-US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5. Дополнительные сведения</w:t>
      </w:r>
    </w:p>
    <w:p w:rsidR="00F354D8" w:rsidRPr="009F2332" w:rsidRDefault="00F354D8" w:rsidP="00DD273D">
      <w:pPr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t>5.1. Режим работы образовательной организации</w:t>
      </w:r>
    </w:p>
    <w:tbl>
      <w:tblPr>
        <w:tblW w:w="0" w:type="auto"/>
        <w:tblLook w:val="0000"/>
      </w:tblPr>
      <w:tblGrid>
        <w:gridCol w:w="5745"/>
        <w:gridCol w:w="3544"/>
      </w:tblGrid>
      <w:tr w:rsidR="00F354D8" w:rsidRPr="009F2332" w:rsidTr="00467857">
        <w:tc>
          <w:tcPr>
            <w:tcW w:w="57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354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5-9</w:t>
            </w:r>
          </w:p>
        </w:tc>
      </w:tr>
      <w:tr w:rsidR="00F354D8" w:rsidRPr="009F2332" w:rsidTr="00467857">
        <w:tc>
          <w:tcPr>
            <w:tcW w:w="57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Учебная неделя (дней)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F354D8" w:rsidRPr="009F2332" w:rsidTr="00467857">
        <w:tc>
          <w:tcPr>
            <w:tcW w:w="57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Урок (минут)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F354D8" w:rsidRPr="009F2332" w:rsidTr="00467857">
        <w:tc>
          <w:tcPr>
            <w:tcW w:w="57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Перерыв (минут)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10 – 20</w:t>
            </w:r>
          </w:p>
        </w:tc>
      </w:tr>
      <w:tr w:rsidR="00F354D8" w:rsidRPr="009F2332" w:rsidTr="00467857">
        <w:tc>
          <w:tcPr>
            <w:tcW w:w="57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Периодичность промежуточной аттестации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 раз в год</w:t>
            </w:r>
          </w:p>
        </w:tc>
      </w:tr>
    </w:tbl>
    <w:p w:rsidR="00F354D8" w:rsidRPr="009F2332" w:rsidRDefault="00F354D8" w:rsidP="002D1454">
      <w:pPr>
        <w:rPr>
          <w:rFonts w:ascii="Times New Roman" w:hAnsi="Times New Roman"/>
          <w:color w:val="000000"/>
          <w:sz w:val="24"/>
          <w:szCs w:val="24"/>
          <w:lang w:val="en-US" w:eastAsia="en-US"/>
        </w:rPr>
      </w:pPr>
      <w:r w:rsidRPr="009F2332">
        <w:rPr>
          <w:rFonts w:ascii="Times New Roman" w:hAnsi="Times New Roman"/>
          <w:color w:val="000000"/>
          <w:sz w:val="24"/>
          <w:szCs w:val="24"/>
        </w:rPr>
        <w:br/>
        <w:t>5.3. Расписание звонков и перемен</w:t>
      </w:r>
    </w:p>
    <w:p w:rsidR="00F354D8" w:rsidRPr="009F2332" w:rsidRDefault="00F354D8" w:rsidP="00DD273D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9F2332">
        <w:rPr>
          <w:rFonts w:ascii="Times New Roman" w:hAnsi="Times New Roman"/>
          <w:b/>
          <w:bCs/>
          <w:color w:val="000000"/>
          <w:sz w:val="24"/>
          <w:szCs w:val="24"/>
        </w:rPr>
        <w:t>5-9 классы</w:t>
      </w:r>
    </w:p>
    <w:tbl>
      <w:tblPr>
        <w:tblW w:w="0" w:type="auto"/>
        <w:tblLook w:val="0000"/>
      </w:tblPr>
      <w:tblGrid>
        <w:gridCol w:w="2781"/>
        <w:gridCol w:w="3066"/>
        <w:gridCol w:w="3515"/>
      </w:tblGrid>
      <w:tr w:rsidR="00F354D8" w:rsidRPr="009F2332" w:rsidTr="00DD273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F354D8" w:rsidRPr="009F2332" w:rsidTr="000A33CA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 w:rsidP="00467857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sz w:val="24"/>
                <w:szCs w:val="24"/>
              </w:rPr>
              <w:t>8:30–9:10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15 минут</w:t>
            </w:r>
          </w:p>
        </w:tc>
      </w:tr>
      <w:tr w:rsidR="00F354D8" w:rsidRPr="009F2332" w:rsidTr="000A33CA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 w:rsidP="00467857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sz w:val="24"/>
                <w:szCs w:val="24"/>
              </w:rPr>
              <w:t>9:25–10:05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F354D8" w:rsidRPr="009F2332" w:rsidTr="000A33CA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 w:rsidP="00467857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sz w:val="24"/>
                <w:szCs w:val="24"/>
              </w:rPr>
              <w:t>10:15–10:55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10 минут</w:t>
            </w:r>
          </w:p>
        </w:tc>
      </w:tr>
      <w:tr w:rsidR="00F354D8" w:rsidRPr="009F2332" w:rsidTr="000A33CA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 w:rsidP="00467857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sz w:val="24"/>
                <w:szCs w:val="24"/>
              </w:rPr>
              <w:t>11:05–11:45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20 минут</w:t>
            </w:r>
          </w:p>
        </w:tc>
      </w:tr>
      <w:tr w:rsidR="00F354D8" w:rsidRPr="009F2332" w:rsidTr="000A33CA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4D8" w:rsidRPr="009F2332" w:rsidRDefault="00F354D8" w:rsidP="00467857">
            <w:pPr>
              <w:rPr>
                <w:rFonts w:ascii="Times New Roman" w:hAnsi="Times New Roman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sz w:val="24"/>
                <w:szCs w:val="24"/>
              </w:rPr>
              <w:t>12:05–12:45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6785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A485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6-й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A485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12:55–13:35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A485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7-й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4A485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13:45–14:25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F354D8" w:rsidRPr="009F2332" w:rsidTr="00DD273D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B45E47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Перерыв между уроками и занятиями внеурочной деятельности – 30 минут</w:t>
            </w:r>
          </w:p>
        </w:tc>
      </w:tr>
      <w:tr w:rsidR="00F354D8" w:rsidRPr="009F2332" w:rsidTr="00DD273D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 w:rsidP="002D1454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С 14:55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354D8" w:rsidRPr="009F2332" w:rsidRDefault="00F354D8">
            <w:pPr>
              <w:spacing w:before="100" w:beforeAutospacing="1" w:after="100" w:afterAutospacing="1"/>
              <w:rPr>
                <w:rFonts w:ascii="Times New Roman" w:hAnsi="Times New Roman"/>
                <w:color w:val="000000"/>
                <w:sz w:val="24"/>
                <w:szCs w:val="24"/>
                <w:lang w:val="en-US" w:eastAsia="en-US"/>
              </w:rPr>
            </w:pPr>
            <w:r w:rsidRPr="009F2332">
              <w:rPr>
                <w:rFonts w:ascii="Times New Roman" w:hAnsi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F354D8" w:rsidRPr="009F2332" w:rsidRDefault="00F354D8" w:rsidP="00DD273D">
      <w:pPr>
        <w:rPr>
          <w:rFonts w:ascii="Times New Roman" w:hAnsi="Times New Roman"/>
          <w:sz w:val="24"/>
          <w:szCs w:val="24"/>
          <w:lang w:val="en-US" w:eastAsia="en-US"/>
        </w:rPr>
      </w:pPr>
    </w:p>
    <w:p w:rsidR="00F354D8" w:rsidRPr="009F2332" w:rsidRDefault="00F354D8">
      <w:pPr>
        <w:rPr>
          <w:rFonts w:ascii="Times New Roman" w:hAnsi="Times New Roman"/>
          <w:sz w:val="24"/>
          <w:szCs w:val="24"/>
        </w:rPr>
      </w:pPr>
    </w:p>
    <w:sectPr w:rsidR="00F354D8" w:rsidRPr="009F2332" w:rsidSect="00354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265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7F6F18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273D"/>
    <w:rsid w:val="000000C5"/>
    <w:rsid w:val="000A33CA"/>
    <w:rsid w:val="001130E9"/>
    <w:rsid w:val="00144D68"/>
    <w:rsid w:val="001549D1"/>
    <w:rsid w:val="001B3271"/>
    <w:rsid w:val="001B7042"/>
    <w:rsid w:val="00242FF4"/>
    <w:rsid w:val="002D1454"/>
    <w:rsid w:val="002F2FCF"/>
    <w:rsid w:val="003043F5"/>
    <w:rsid w:val="003548BD"/>
    <w:rsid w:val="00382943"/>
    <w:rsid w:val="00385B08"/>
    <w:rsid w:val="003F6028"/>
    <w:rsid w:val="00425FDC"/>
    <w:rsid w:val="00460D81"/>
    <w:rsid w:val="00467857"/>
    <w:rsid w:val="00482247"/>
    <w:rsid w:val="004A485B"/>
    <w:rsid w:val="004B6A9C"/>
    <w:rsid w:val="00535BB8"/>
    <w:rsid w:val="00551053"/>
    <w:rsid w:val="005C517A"/>
    <w:rsid w:val="006D65A2"/>
    <w:rsid w:val="00727B82"/>
    <w:rsid w:val="007339EC"/>
    <w:rsid w:val="007A495C"/>
    <w:rsid w:val="008101E8"/>
    <w:rsid w:val="00876CDE"/>
    <w:rsid w:val="009F2332"/>
    <w:rsid w:val="00A57CE5"/>
    <w:rsid w:val="00A6498D"/>
    <w:rsid w:val="00B45E47"/>
    <w:rsid w:val="00BA0764"/>
    <w:rsid w:val="00BD41FC"/>
    <w:rsid w:val="00C21151"/>
    <w:rsid w:val="00C90A47"/>
    <w:rsid w:val="00DD273D"/>
    <w:rsid w:val="00E44829"/>
    <w:rsid w:val="00EB1FF0"/>
    <w:rsid w:val="00F35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8B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D1454"/>
    <w:pPr>
      <w:ind w:left="720"/>
      <w:contextualSpacing/>
    </w:pPr>
  </w:style>
  <w:style w:type="table" w:styleId="TableGrid">
    <w:name w:val="Table Grid"/>
    <w:basedOn w:val="TableNormal"/>
    <w:uiPriority w:val="99"/>
    <w:rsid w:val="0046785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48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3</Pages>
  <Words>672</Words>
  <Characters>3837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Tres</dc:creator>
  <cp:keywords/>
  <dc:description/>
  <cp:lastModifiedBy>Ольга</cp:lastModifiedBy>
  <cp:revision>8</cp:revision>
  <dcterms:created xsi:type="dcterms:W3CDTF">2024-08-12T11:01:00Z</dcterms:created>
  <dcterms:modified xsi:type="dcterms:W3CDTF">2024-09-10T13:35:00Z</dcterms:modified>
</cp:coreProperties>
</file>